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56"/>
      </w:tblGrid>
      <w:tr w:rsidR="005B718A" w:rsidRPr="0002454C" w:rsidTr="00BF2DA6">
        <w:trPr>
          <w:trHeight w:val="2069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5B718A" w:rsidRPr="0002454C" w:rsidRDefault="005B718A" w:rsidP="0002454C">
            <w:pPr>
              <w:pStyle w:val="BodyText"/>
              <w:tabs>
                <w:tab w:val="left" w:leader="dot" w:pos="8505"/>
              </w:tabs>
              <w:rPr>
                <w:szCs w:val="24"/>
              </w:rPr>
            </w:pPr>
          </w:p>
          <w:p w:rsidR="00B35636" w:rsidRPr="0002454C" w:rsidRDefault="009D6BE1" w:rsidP="00096B8E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-683895</wp:posOffset>
                  </wp:positionH>
                  <wp:positionV relativeFrom="paragraph">
                    <wp:posOffset>-342900</wp:posOffset>
                  </wp:positionV>
                  <wp:extent cx="571500" cy="765175"/>
                  <wp:effectExtent l="19050" t="0" r="0" b="0"/>
                  <wp:wrapSquare wrapText="right"/>
                  <wp:docPr id="2" name="Picture 2" descr="430x337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30x337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30000" contrast="-3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5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35636" w:rsidRPr="0002454C">
              <w:rPr>
                <w:b/>
                <w:sz w:val="18"/>
                <w:szCs w:val="18"/>
                <w:lang w:val="ru-RU"/>
              </w:rPr>
              <w:t>НАЧАЛНО  УЧИЛИЩЕ “ОТЕЦ  ПАИСИЙ” с. ДИНК, Общ.”МАРИЦА“, Обл ПЛОВДИВ</w:t>
            </w:r>
          </w:p>
          <w:p w:rsidR="00B35636" w:rsidRPr="0002454C" w:rsidRDefault="00B35636" w:rsidP="00096B8E">
            <w:pPr>
              <w:rPr>
                <w:sz w:val="18"/>
                <w:szCs w:val="18"/>
                <w:lang w:val="en-US"/>
              </w:rPr>
            </w:pPr>
          </w:p>
          <w:p w:rsidR="00B35636" w:rsidRPr="0002454C" w:rsidRDefault="00B35636" w:rsidP="00096B8E">
            <w:pPr>
              <w:rPr>
                <w:b/>
                <w:sz w:val="18"/>
                <w:szCs w:val="18"/>
                <w:lang w:val="ru-RU"/>
              </w:rPr>
            </w:pPr>
            <w:r w:rsidRPr="0002454C">
              <w:rPr>
                <w:b/>
                <w:sz w:val="18"/>
                <w:szCs w:val="18"/>
                <w:lang w:val="ru-RU"/>
              </w:rPr>
              <w:t>П.к.4149,Ул.”Васил Коларов” № 9 тел.№ 03124/ 20-61,факс: 03124/20-61,</w:t>
            </w:r>
            <w:r w:rsidRPr="0002454C">
              <w:rPr>
                <w:b/>
                <w:sz w:val="18"/>
                <w:szCs w:val="18"/>
                <w:lang w:val="en-US"/>
              </w:rPr>
              <w:t>nu</w:t>
            </w:r>
            <w:r w:rsidRPr="0002454C">
              <w:rPr>
                <w:b/>
                <w:sz w:val="18"/>
                <w:szCs w:val="18"/>
                <w:lang w:val="ru-RU"/>
              </w:rPr>
              <w:t>_</w:t>
            </w:r>
            <w:r w:rsidRPr="0002454C">
              <w:rPr>
                <w:b/>
                <w:sz w:val="18"/>
                <w:szCs w:val="18"/>
                <w:lang w:val="en-US"/>
              </w:rPr>
              <w:t>dink</w:t>
            </w:r>
            <w:r w:rsidRPr="0002454C">
              <w:rPr>
                <w:b/>
                <w:sz w:val="18"/>
                <w:szCs w:val="18"/>
                <w:lang w:val="ru-RU"/>
              </w:rPr>
              <w:t>@</w:t>
            </w:r>
            <w:r w:rsidRPr="0002454C">
              <w:rPr>
                <w:b/>
                <w:sz w:val="18"/>
                <w:szCs w:val="18"/>
                <w:lang w:val="en-US"/>
              </w:rPr>
              <w:t>abv</w:t>
            </w:r>
            <w:r w:rsidRPr="0002454C">
              <w:rPr>
                <w:b/>
                <w:sz w:val="18"/>
                <w:szCs w:val="18"/>
                <w:lang w:val="ru-RU"/>
              </w:rPr>
              <w:t>.</w:t>
            </w:r>
            <w:r w:rsidRPr="0002454C">
              <w:rPr>
                <w:b/>
                <w:sz w:val="18"/>
                <w:szCs w:val="18"/>
                <w:lang w:val="en-US"/>
              </w:rPr>
              <w:t>bg</w:t>
            </w:r>
          </w:p>
          <w:p w:rsidR="00120511" w:rsidRPr="004C3839" w:rsidRDefault="00120511" w:rsidP="0002454C">
            <w:pPr>
              <w:rPr>
                <w:b/>
                <w:sz w:val="28"/>
                <w:szCs w:val="28"/>
              </w:rPr>
            </w:pPr>
          </w:p>
          <w:p w:rsidR="00E35661" w:rsidRDefault="00E35661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Pr="00BF2DA6" w:rsidRDefault="00BF2DA6" w:rsidP="0002454C">
            <w:pPr>
              <w:rPr>
                <w:b/>
              </w:rPr>
            </w:pPr>
            <w:r w:rsidRPr="00BF2DA6">
              <w:rPr>
                <w:b/>
              </w:rPr>
              <w:t>ДО</w:t>
            </w: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  <w:r w:rsidRPr="00E81EB3">
              <w:rPr>
                <w:b/>
              </w:rPr>
              <w:t>НАЧАЛНИК</w:t>
            </w:r>
            <w:r>
              <w:rPr>
                <w:b/>
              </w:rPr>
              <w:t>А НА РУО -ПЛОВДИВ</w:t>
            </w:r>
          </w:p>
          <w:p w:rsidR="00BF2DA6" w:rsidRPr="007D5EBB" w:rsidRDefault="00BF2DA6" w:rsidP="00BF2DA6">
            <w:pPr>
              <w:spacing w:line="360" w:lineRule="auto"/>
            </w:pPr>
            <w:r w:rsidRPr="000B5DBF">
              <w:rPr>
                <w:b/>
              </w:rPr>
              <w:t xml:space="preserve">АНТОАНЕТА </w:t>
            </w:r>
            <w:r w:rsidRPr="000B5DBF">
              <w:rPr>
                <w:b/>
                <w:color w:val="373A3C"/>
              </w:rPr>
              <w:t>КРЪСТАНОВА</w:t>
            </w:r>
          </w:p>
          <w:p w:rsidR="00BF2DA6" w:rsidRDefault="00BF2DA6" w:rsidP="00BF2DA6">
            <w:pPr>
              <w:rPr>
                <w:sz w:val="22"/>
                <w:szCs w:val="22"/>
                <w:lang w:val="en-US"/>
              </w:rPr>
            </w:pPr>
            <w:r w:rsidRPr="007D5EBB">
              <w:t xml:space="preserve">                                                                       </w:t>
            </w: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Pr="007929CC" w:rsidRDefault="00BF2DA6" w:rsidP="0002454C">
            <w:pPr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                                                 </w:t>
            </w:r>
            <w:r w:rsidR="00EF170F">
              <w:rPr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 xml:space="preserve"> </w:t>
            </w:r>
            <w:r w:rsidRPr="007929CC">
              <w:rPr>
                <w:b/>
                <w:sz w:val="28"/>
                <w:szCs w:val="28"/>
              </w:rPr>
              <w:t>Д О К Л А Д</w:t>
            </w:r>
          </w:p>
          <w:p w:rsidR="00BF2DA6" w:rsidRPr="00BF2DA6" w:rsidRDefault="00BF2DA6" w:rsidP="0002454C">
            <w:pPr>
              <w:rPr>
                <w:sz w:val="28"/>
                <w:szCs w:val="28"/>
                <w:lang w:val="en-US"/>
              </w:rPr>
            </w:pPr>
          </w:p>
          <w:p w:rsidR="00BF2DA6" w:rsidRPr="00BF2DA6" w:rsidRDefault="00BF2DA6" w:rsidP="00024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Вълка Тодорова Пашкулова</w:t>
            </w:r>
          </w:p>
          <w:p w:rsidR="00BF2DA6" w:rsidRPr="00BF2DA6" w:rsidRDefault="00BF2DA6" w:rsidP="00024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на НУ“Отец Паисий“</w:t>
            </w:r>
          </w:p>
          <w:p w:rsidR="00BF2DA6" w:rsidRPr="00BF2DA6" w:rsidRDefault="00BF2DA6" w:rsidP="00024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с.Динк, Община Марица, Област Пловдив</w:t>
            </w: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Pr="00BF2DA6" w:rsidRDefault="00BF2DA6" w:rsidP="0002454C">
            <w:pPr>
              <w:rPr>
                <w:b/>
                <w:sz w:val="22"/>
                <w:szCs w:val="22"/>
              </w:rPr>
            </w:pPr>
            <w:r w:rsidRPr="00BF2DA6">
              <w:rPr>
                <w:b/>
                <w:sz w:val="22"/>
                <w:szCs w:val="22"/>
              </w:rPr>
              <w:t>Относно</w:t>
            </w:r>
            <w:r w:rsidR="00EF170F">
              <w:rPr>
                <w:b/>
                <w:sz w:val="22"/>
                <w:szCs w:val="22"/>
              </w:rPr>
              <w:t xml:space="preserve"> </w:t>
            </w:r>
            <w:r w:rsidRPr="00BF2DA6">
              <w:rPr>
                <w:b/>
                <w:sz w:val="22"/>
                <w:szCs w:val="22"/>
              </w:rPr>
              <w:t>:</w:t>
            </w:r>
            <w:r w:rsidR="00EF170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Информация ,</w:t>
            </w:r>
            <w:r w:rsidR="00EF170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съгласно Заповед № РД-09-</w:t>
            </w:r>
            <w:r w:rsidR="00EF170F">
              <w:rPr>
                <w:b/>
                <w:sz w:val="22"/>
                <w:szCs w:val="22"/>
              </w:rPr>
              <w:t>3596/20.10.2021 г.на Министъра на образованието и науката</w:t>
            </w: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EF170F" w:rsidP="0002454C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</w:t>
            </w:r>
            <w:r w:rsidRPr="007929CC">
              <w:rPr>
                <w:b/>
                <w:sz w:val="22"/>
                <w:szCs w:val="22"/>
              </w:rPr>
              <w:t xml:space="preserve">ГРАФИК ЗА РОТАЦИЯ НА ПАРАЛЕЛКИТЕ </w:t>
            </w:r>
          </w:p>
          <w:p w:rsidR="007929CC" w:rsidRPr="007929CC" w:rsidRDefault="007929CC" w:rsidP="0002454C">
            <w:pPr>
              <w:rPr>
                <w:b/>
                <w:sz w:val="22"/>
                <w:szCs w:val="22"/>
              </w:rPr>
            </w:pPr>
          </w:p>
          <w:p w:rsidR="00EF170F" w:rsidRPr="00EF170F" w:rsidRDefault="00EF170F" w:rsidP="00EF170F">
            <w:pPr>
              <w:rPr>
                <w:iCs/>
              </w:rPr>
            </w:pPr>
            <w:r>
              <w:rPr>
                <w:sz w:val="22"/>
                <w:szCs w:val="22"/>
              </w:rPr>
              <w:t xml:space="preserve"> </w:t>
            </w:r>
            <w:r w:rsidR="007929CC">
              <w:t>о</w:t>
            </w:r>
            <w:r w:rsidRPr="00EF170F">
              <w:t xml:space="preserve">т  22.10.2021 г. -  до 04.11.2021 г.  в </w:t>
            </w:r>
            <w:r w:rsidRPr="00EF170F">
              <w:rPr>
                <w:iCs/>
              </w:rPr>
              <w:t>НУ”Отец</w:t>
            </w:r>
            <w:r>
              <w:rPr>
                <w:iCs/>
              </w:rPr>
              <w:t xml:space="preserve"> </w:t>
            </w:r>
            <w:r w:rsidRPr="00EF170F">
              <w:rPr>
                <w:iCs/>
              </w:rPr>
              <w:t>Паисий”с.Динк,Община Марица</w:t>
            </w:r>
          </w:p>
          <w:p w:rsidR="00EF170F" w:rsidRPr="00EF170F" w:rsidRDefault="00EF170F" w:rsidP="00EF170F">
            <w:pPr>
              <w:rPr>
                <w:iCs/>
              </w:rPr>
            </w:pPr>
          </w:p>
          <w:p w:rsidR="007929CC" w:rsidRDefault="007929CC" w:rsidP="00024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Паралелки,които ще преминат в ОРЕС от :</w:t>
            </w:r>
          </w:p>
          <w:p w:rsidR="00EF170F" w:rsidRDefault="007929CC" w:rsidP="007929CC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22.10.2021 г. - 28.10.2021 г. – 3 клас, 4 клас;</w:t>
            </w:r>
          </w:p>
          <w:p w:rsidR="007929CC" w:rsidRDefault="007929CC" w:rsidP="007929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Паралелки,които ще преминат в ОРЕС от :</w:t>
            </w:r>
          </w:p>
          <w:p w:rsidR="007929CC" w:rsidRDefault="007929CC" w:rsidP="007929CC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29.10.2021 г.- 04.11.2021 г.</w:t>
            </w:r>
            <w:r w:rsidR="00C2734F">
              <w:rPr>
                <w:sz w:val="22"/>
                <w:szCs w:val="22"/>
              </w:rPr>
              <w:t xml:space="preserve"> – 2 клас.</w:t>
            </w:r>
          </w:p>
          <w:p w:rsidR="007929CC" w:rsidRPr="00EF170F" w:rsidRDefault="007929CC" w:rsidP="007929CC">
            <w:pPr>
              <w:ind w:left="720"/>
              <w:rPr>
                <w:sz w:val="22"/>
                <w:szCs w:val="22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BF2DA6" w:rsidRDefault="00BF2DA6" w:rsidP="0002454C">
            <w:pPr>
              <w:rPr>
                <w:sz w:val="22"/>
                <w:szCs w:val="22"/>
                <w:lang w:val="en-US"/>
              </w:rPr>
            </w:pPr>
          </w:p>
          <w:p w:rsidR="00E35661" w:rsidRDefault="00E35661" w:rsidP="0002454C">
            <w:pPr>
              <w:rPr>
                <w:sz w:val="22"/>
                <w:szCs w:val="22"/>
                <w:lang w:val="en-US"/>
              </w:rPr>
            </w:pPr>
          </w:p>
          <w:p w:rsidR="007929CC" w:rsidRDefault="007929CC" w:rsidP="0002454C">
            <w:pPr>
              <w:rPr>
                <w:sz w:val="22"/>
                <w:szCs w:val="22"/>
                <w:lang w:val="en-US"/>
              </w:rPr>
            </w:pPr>
          </w:p>
          <w:p w:rsidR="007929CC" w:rsidRDefault="007929CC" w:rsidP="0002454C">
            <w:pPr>
              <w:rPr>
                <w:sz w:val="22"/>
                <w:szCs w:val="22"/>
                <w:lang w:val="en-US"/>
              </w:rPr>
            </w:pPr>
          </w:p>
          <w:p w:rsidR="00120511" w:rsidRPr="007A7706" w:rsidRDefault="00120511" w:rsidP="0002454C">
            <w:pPr>
              <w:rPr>
                <w:sz w:val="22"/>
                <w:szCs w:val="22"/>
              </w:rPr>
            </w:pPr>
            <w:r w:rsidRPr="007A7706">
              <w:rPr>
                <w:sz w:val="22"/>
                <w:szCs w:val="22"/>
              </w:rPr>
              <w:t>В.Пашкулова: ..................................</w:t>
            </w:r>
          </w:p>
          <w:p w:rsidR="00120511" w:rsidRPr="007A7706" w:rsidRDefault="00120511" w:rsidP="00675C84">
            <w:pPr>
              <w:rPr>
                <w:i/>
                <w:iCs/>
                <w:sz w:val="22"/>
                <w:szCs w:val="22"/>
              </w:rPr>
            </w:pPr>
            <w:r w:rsidRPr="007A7706">
              <w:rPr>
                <w:i/>
                <w:iCs/>
                <w:sz w:val="22"/>
                <w:szCs w:val="22"/>
              </w:rPr>
              <w:t>Директор на НУ”Отец Паисий”</w:t>
            </w:r>
          </w:p>
          <w:p w:rsidR="005B718A" w:rsidRPr="007A7706" w:rsidRDefault="00120511" w:rsidP="0002454C">
            <w:pPr>
              <w:rPr>
                <w:i/>
                <w:iCs/>
                <w:sz w:val="22"/>
                <w:szCs w:val="22"/>
              </w:rPr>
            </w:pPr>
            <w:r w:rsidRPr="007A7706">
              <w:rPr>
                <w:i/>
                <w:iCs/>
                <w:sz w:val="22"/>
                <w:szCs w:val="22"/>
              </w:rPr>
              <w:t>с.Динк,Община”Марица”,Област Пловдив</w:t>
            </w:r>
          </w:p>
          <w:p w:rsidR="004C3839" w:rsidRPr="007A7706" w:rsidRDefault="004C3839" w:rsidP="0002454C">
            <w:pPr>
              <w:rPr>
                <w:i/>
                <w:iCs/>
                <w:sz w:val="22"/>
                <w:szCs w:val="22"/>
              </w:rPr>
            </w:pPr>
          </w:p>
          <w:p w:rsidR="00C33A0C" w:rsidRPr="007A7706" w:rsidRDefault="00C33A0C" w:rsidP="004C3839">
            <w:pPr>
              <w:pStyle w:val="BodyText"/>
              <w:jc w:val="center"/>
              <w:rPr>
                <w:sz w:val="22"/>
                <w:szCs w:val="22"/>
              </w:rPr>
            </w:pPr>
          </w:p>
          <w:p w:rsidR="00455F92" w:rsidRPr="007A7706" w:rsidRDefault="00455F92" w:rsidP="004C3839">
            <w:pPr>
              <w:pStyle w:val="BodyText"/>
              <w:jc w:val="center"/>
              <w:rPr>
                <w:sz w:val="22"/>
                <w:szCs w:val="22"/>
              </w:rPr>
            </w:pPr>
          </w:p>
          <w:p w:rsidR="00455F92" w:rsidRDefault="00455F92" w:rsidP="009459AE">
            <w:pPr>
              <w:pStyle w:val="BodyText"/>
              <w:ind w:firstLine="0"/>
              <w:rPr>
                <w:szCs w:val="24"/>
              </w:rPr>
            </w:pPr>
          </w:p>
          <w:p w:rsidR="004C3839" w:rsidRPr="0002454C" w:rsidRDefault="004C3839" w:rsidP="0002454C">
            <w:pPr>
              <w:rPr>
                <w:i/>
                <w:iCs/>
              </w:rPr>
            </w:pPr>
          </w:p>
        </w:tc>
      </w:tr>
    </w:tbl>
    <w:p w:rsidR="00367325" w:rsidRPr="00367325" w:rsidRDefault="00367325" w:rsidP="00367325">
      <w:pPr>
        <w:pStyle w:val="BodyText"/>
        <w:ind w:firstLine="0"/>
        <w:rPr>
          <w:lang w:val="en-US"/>
        </w:rPr>
      </w:pPr>
    </w:p>
    <w:sectPr w:rsidR="00367325" w:rsidRPr="0036732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003" w:rsidRDefault="00AF4003">
      <w:r>
        <w:separator/>
      </w:r>
    </w:p>
  </w:endnote>
  <w:endnote w:type="continuationSeparator" w:id="1">
    <w:p w:rsidR="00AF4003" w:rsidRDefault="00AF4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4" w:rsidRDefault="00F63F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3FA4" w:rsidRDefault="00F63FA4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4" w:rsidRDefault="00F63FA4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6BE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003" w:rsidRDefault="00AF4003">
      <w:r>
        <w:separator/>
      </w:r>
    </w:p>
  </w:footnote>
  <w:footnote w:type="continuationSeparator" w:id="1">
    <w:p w:rsidR="00AF4003" w:rsidRDefault="00AF40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4" w:rsidRDefault="00F63FA4">
    <w:pPr>
      <w:pStyle w:val="Header"/>
      <w:rPr>
        <w:b w:val="0"/>
        <w:bCs/>
      </w:rPr>
    </w:pPr>
  </w:p>
  <w:p w:rsidR="00F63FA4" w:rsidRDefault="00F63FA4">
    <w:pPr>
      <w:pStyle w:val="Header"/>
      <w:rPr>
        <w:b w:val="0"/>
        <w:bCs/>
      </w:rPr>
    </w:pPr>
    <w:r>
      <w:rPr>
        <w:b w:val="0"/>
        <w:bCs/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-54.35pt;margin-top:15.05pt;width:36pt;height:54pt;z-index:251657728" fillcolor="#ddd" stroked="f">
          <v:textbox style="mso-next-textbox:#_x0000_s2052" inset="0,0,0,0">
            <w:txbxContent>
              <w:p w:rsidR="00F63FA4" w:rsidRDefault="00F63FA4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:rsidR="00F63FA4" w:rsidRDefault="00F63FA4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:rsidR="00F63FA4" w:rsidRDefault="00F63FA4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:rsidR="00F63FA4" w:rsidRDefault="00F63FA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4" w:rsidRPr="00033D42" w:rsidRDefault="00F63FA4">
    <w:pPr>
      <w:rPr>
        <w:lang w:val="en-US"/>
      </w:rPr>
    </w:pPr>
  </w:p>
  <w:p w:rsidR="00F63FA4" w:rsidRDefault="00F63FA4">
    <w:pPr>
      <w:rPr>
        <w:lang w:val="en-US"/>
      </w:rPr>
    </w:pPr>
  </w:p>
  <w:p w:rsidR="00F63FA4" w:rsidRDefault="00F63FA4">
    <w:pPr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16065"/>
    <w:multiLevelType w:val="hybridMultilevel"/>
    <w:tmpl w:val="7E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8111B"/>
    <w:multiLevelType w:val="hybridMultilevel"/>
    <w:tmpl w:val="D5A0DC7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>
    <w:nsid w:val="10DA313C"/>
    <w:multiLevelType w:val="hybridMultilevel"/>
    <w:tmpl w:val="6922B820"/>
    <w:lvl w:ilvl="0" w:tplc="04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3">
    <w:nsid w:val="1A8B7756"/>
    <w:multiLevelType w:val="hybridMultilevel"/>
    <w:tmpl w:val="D40A0BB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>
    <w:nsid w:val="23035DC5"/>
    <w:multiLevelType w:val="hybridMultilevel"/>
    <w:tmpl w:val="2CC626C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>
    <w:nsid w:val="38414F5A"/>
    <w:multiLevelType w:val="hybridMultilevel"/>
    <w:tmpl w:val="0EB802BE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>
    <w:nsid w:val="3AD36196"/>
    <w:multiLevelType w:val="hybridMultilevel"/>
    <w:tmpl w:val="03A8C72E"/>
    <w:lvl w:ilvl="0" w:tplc="0409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90" w:hanging="360"/>
      </w:pPr>
      <w:rPr>
        <w:rFonts w:ascii="Wingdings" w:hAnsi="Wingdings" w:hint="default"/>
      </w:rPr>
    </w:lvl>
  </w:abstractNum>
  <w:abstractNum w:abstractNumId="7">
    <w:nsid w:val="3C9A2000"/>
    <w:multiLevelType w:val="hybridMultilevel"/>
    <w:tmpl w:val="C916CB8C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8">
    <w:nsid w:val="56512918"/>
    <w:multiLevelType w:val="hybridMultilevel"/>
    <w:tmpl w:val="8064ED88"/>
    <w:lvl w:ilvl="0" w:tplc="04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9">
    <w:nsid w:val="60C818D1"/>
    <w:multiLevelType w:val="hybridMultilevel"/>
    <w:tmpl w:val="8110BB2E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">
    <w:nsid w:val="6C3742D6"/>
    <w:multiLevelType w:val="hybridMultilevel"/>
    <w:tmpl w:val="63564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EB1C40"/>
    <w:multiLevelType w:val="hybridMultilevel"/>
    <w:tmpl w:val="DF683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F9757A"/>
    <w:multiLevelType w:val="hybridMultilevel"/>
    <w:tmpl w:val="3EEC2CE6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3">
    <w:nsid w:val="704424FE"/>
    <w:multiLevelType w:val="hybridMultilevel"/>
    <w:tmpl w:val="AB9E50AA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4">
    <w:nsid w:val="7A247946"/>
    <w:multiLevelType w:val="hybridMultilevel"/>
    <w:tmpl w:val="8A729FD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5">
    <w:nsid w:val="7D383002"/>
    <w:multiLevelType w:val="hybridMultilevel"/>
    <w:tmpl w:val="E71EE830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2"/>
  </w:num>
  <w:num w:numId="4">
    <w:abstractNumId w:val="15"/>
  </w:num>
  <w:num w:numId="5">
    <w:abstractNumId w:val="1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13"/>
  </w:num>
  <w:num w:numId="11">
    <w:abstractNumId w:val="2"/>
  </w:num>
  <w:num w:numId="12">
    <w:abstractNumId w:val="11"/>
  </w:num>
  <w:num w:numId="13">
    <w:abstractNumId w:val="0"/>
  </w:num>
  <w:num w:numId="14">
    <w:abstractNumId w:val="8"/>
  </w:num>
  <w:num w:numId="15">
    <w:abstractNumId w:val="4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attachedTemplate r:id="rId1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o:colormru v:ext="edit" colors="#dd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_ExportToHTMLPath" w:val="N:\raabe\doc\Normativna_uredba\Zakoni\ZBNZOK.html"/>
  </w:docVars>
  <w:rsids>
    <w:rsidRoot w:val="005B718A"/>
    <w:rsid w:val="0002454C"/>
    <w:rsid w:val="00026279"/>
    <w:rsid w:val="00033D42"/>
    <w:rsid w:val="00056377"/>
    <w:rsid w:val="0007779F"/>
    <w:rsid w:val="00096B8E"/>
    <w:rsid w:val="000C538F"/>
    <w:rsid w:val="000F0AC1"/>
    <w:rsid w:val="0011253A"/>
    <w:rsid w:val="00120511"/>
    <w:rsid w:val="00150A40"/>
    <w:rsid w:val="00161FEC"/>
    <w:rsid w:val="00177BCB"/>
    <w:rsid w:val="001C41D0"/>
    <w:rsid w:val="001C5C19"/>
    <w:rsid w:val="001D3DD3"/>
    <w:rsid w:val="0020406F"/>
    <w:rsid w:val="002A1812"/>
    <w:rsid w:val="002F2515"/>
    <w:rsid w:val="00367325"/>
    <w:rsid w:val="003E410F"/>
    <w:rsid w:val="00455F92"/>
    <w:rsid w:val="0048210C"/>
    <w:rsid w:val="004B7E45"/>
    <w:rsid w:val="004C3839"/>
    <w:rsid w:val="005420E6"/>
    <w:rsid w:val="005B718A"/>
    <w:rsid w:val="005C31B0"/>
    <w:rsid w:val="005D7E36"/>
    <w:rsid w:val="00675C84"/>
    <w:rsid w:val="007002C8"/>
    <w:rsid w:val="0075418C"/>
    <w:rsid w:val="007722D2"/>
    <w:rsid w:val="007929CC"/>
    <w:rsid w:val="00793FAE"/>
    <w:rsid w:val="007A7706"/>
    <w:rsid w:val="007C6C83"/>
    <w:rsid w:val="007D1788"/>
    <w:rsid w:val="007D267A"/>
    <w:rsid w:val="0087693F"/>
    <w:rsid w:val="008E0D68"/>
    <w:rsid w:val="009459AE"/>
    <w:rsid w:val="009A751F"/>
    <w:rsid w:val="009B2833"/>
    <w:rsid w:val="009C7316"/>
    <w:rsid w:val="009D6BE1"/>
    <w:rsid w:val="009E74D5"/>
    <w:rsid w:val="009F5DA4"/>
    <w:rsid w:val="00A20F5E"/>
    <w:rsid w:val="00A37B13"/>
    <w:rsid w:val="00A40A17"/>
    <w:rsid w:val="00A56033"/>
    <w:rsid w:val="00A61A57"/>
    <w:rsid w:val="00A768EE"/>
    <w:rsid w:val="00A76A19"/>
    <w:rsid w:val="00AC51F6"/>
    <w:rsid w:val="00AF2D5B"/>
    <w:rsid w:val="00AF4003"/>
    <w:rsid w:val="00B03B00"/>
    <w:rsid w:val="00B106B4"/>
    <w:rsid w:val="00B15AEA"/>
    <w:rsid w:val="00B25D92"/>
    <w:rsid w:val="00B35636"/>
    <w:rsid w:val="00BA5452"/>
    <w:rsid w:val="00BB7685"/>
    <w:rsid w:val="00BF2DA6"/>
    <w:rsid w:val="00C02713"/>
    <w:rsid w:val="00C0465A"/>
    <w:rsid w:val="00C10930"/>
    <w:rsid w:val="00C20A30"/>
    <w:rsid w:val="00C2734F"/>
    <w:rsid w:val="00C33A0C"/>
    <w:rsid w:val="00C7013D"/>
    <w:rsid w:val="00CA4EB3"/>
    <w:rsid w:val="00CA7BA8"/>
    <w:rsid w:val="00CD00C6"/>
    <w:rsid w:val="00CD1C49"/>
    <w:rsid w:val="00CE4281"/>
    <w:rsid w:val="00CE4515"/>
    <w:rsid w:val="00D21DFA"/>
    <w:rsid w:val="00D96AA3"/>
    <w:rsid w:val="00DA59A4"/>
    <w:rsid w:val="00DB5F79"/>
    <w:rsid w:val="00DC290C"/>
    <w:rsid w:val="00DC5FB2"/>
    <w:rsid w:val="00E300FA"/>
    <w:rsid w:val="00E35661"/>
    <w:rsid w:val="00EF0706"/>
    <w:rsid w:val="00EF170F"/>
    <w:rsid w:val="00EF2B8E"/>
    <w:rsid w:val="00F63FA4"/>
    <w:rsid w:val="00F93E17"/>
    <w:rsid w:val="00FB4E55"/>
    <w:rsid w:val="00FD2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718A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rPr>
      <w:lang w:val="bg-BG"/>
    </w:rPr>
  </w:style>
  <w:style w:type="paragraph" w:styleId="BodyText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5B71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273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2734F"/>
    <w:rPr>
      <w:rFonts w:ascii="Segoe UI" w:hAnsi="Segoe UI" w:cs="Segoe UI"/>
      <w:sz w:val="18"/>
      <w:szCs w:val="18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Application%20Data\Microsoft\Templates\CD_D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AEF69C-AC9D-4204-BC66-0CF77F37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CD_DG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Заповед за заместване на директора</vt:lpstr>
      <vt:lpstr>Заповед за заместване на директора</vt:lpstr>
    </vt:vector>
  </TitlesOfParts>
  <Company>Grizli777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за заместване на директора</dc:title>
  <dc:creator>РААБЕ ЕООД</dc:creator>
  <cp:lastModifiedBy>PC-01</cp:lastModifiedBy>
  <cp:revision>2</cp:revision>
  <cp:lastPrinted>2021-10-21T06:55:00Z</cp:lastPrinted>
  <dcterms:created xsi:type="dcterms:W3CDTF">2025-05-27T08:10:00Z</dcterms:created>
  <dcterms:modified xsi:type="dcterms:W3CDTF">2025-05-27T08:10:00Z</dcterms:modified>
</cp:coreProperties>
</file>